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F65" w:rsidRDefault="00F95F65"/>
    <w:p w:rsidR="00F95F65" w:rsidRPr="00E70ADC" w:rsidRDefault="00F95F65" w:rsidP="00AC053D">
      <w:pPr>
        <w:spacing w:before="240"/>
        <w:ind w:left="426" w:hanging="69"/>
        <w:jc w:val="both"/>
        <w:rPr>
          <w:rFonts w:ascii="Calibri" w:hAnsi="Calibri" w:cs="Arial"/>
          <w:sz w:val="22"/>
          <w:szCs w:val="22"/>
        </w:rPr>
      </w:pPr>
      <w:r w:rsidRPr="00E70ADC">
        <w:rPr>
          <w:rFonts w:ascii="Calibri" w:hAnsi="Calibri" w:cs="Arial"/>
          <w:sz w:val="22"/>
          <w:szCs w:val="22"/>
        </w:rPr>
        <w:t xml:space="preserve">Załącznik do Regulaminu: </w:t>
      </w:r>
    </w:p>
    <w:p w:rsidR="00F95F65" w:rsidRDefault="00F95F65" w:rsidP="00AC053D">
      <w:pPr>
        <w:rPr>
          <w:rFonts w:ascii="Calibri" w:hAnsi="Calibri" w:cs="Arial"/>
          <w:b/>
          <w:sz w:val="22"/>
          <w:szCs w:val="22"/>
        </w:rPr>
      </w:pPr>
      <w:r w:rsidRPr="00BC54B2">
        <w:rPr>
          <w:rFonts w:ascii="Calibri" w:hAnsi="Calibri" w:cs="Arial"/>
          <w:b/>
          <w:sz w:val="22"/>
          <w:szCs w:val="22"/>
        </w:rPr>
        <w:t xml:space="preserve">Schemat organizacyjny Przedszkola nr </w:t>
      </w:r>
      <w:r>
        <w:rPr>
          <w:rFonts w:ascii="Calibri" w:hAnsi="Calibri" w:cs="Arial"/>
          <w:sz w:val="22"/>
          <w:szCs w:val="22"/>
        </w:rPr>
        <w:t xml:space="preserve"> 19   </w:t>
      </w:r>
      <w:r w:rsidRPr="00BC54B2">
        <w:rPr>
          <w:rFonts w:ascii="Calibri" w:hAnsi="Calibri" w:cs="Arial"/>
          <w:b/>
          <w:sz w:val="22"/>
          <w:szCs w:val="22"/>
        </w:rPr>
        <w:t>w Koszalinie</w:t>
      </w:r>
    </w:p>
    <w:p w:rsidR="00F95F65" w:rsidRDefault="00F95F65" w:rsidP="00AC053D">
      <w:pPr>
        <w:rPr>
          <w:rFonts w:ascii="Calibri" w:hAnsi="Calibri" w:cs="Arial"/>
          <w:b/>
          <w:sz w:val="22"/>
          <w:szCs w:val="22"/>
        </w:rPr>
      </w:pPr>
    </w:p>
    <w:p w:rsidR="00F95F65" w:rsidRDefault="00F95F65" w:rsidP="00AC053D"/>
    <w:p w:rsidR="00F95F65" w:rsidRDefault="00F95F65">
      <w:r>
        <w:rPr>
          <w:noProof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26" type="#_x0000_t69" style="position:absolute;margin-left:121.9pt;margin-top:29.05pt;width:22.5pt;height:11.25pt;z-index:251658240"/>
        </w:pict>
      </w:r>
      <w:r w:rsidRPr="00B468CC">
        <w:rPr>
          <w:noProof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iagram 1" o:spid="_x0000_i1025" type="#_x0000_t75" style="width:453.75pt;height:441.75pt;visibility:visible" o:gfxdata="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">
            <v:imagedata r:id="rId4" o:title="" cropbottom="-9085f" cropleft="-951f" cropright="-2557f"/>
            <o:lock v:ext="edit" aspectratio="f"/>
          </v:shape>
        </w:pict>
      </w:r>
    </w:p>
    <w:sectPr w:rsidR="00F95F65" w:rsidSect="00467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53D"/>
    <w:rsid w:val="004672AB"/>
    <w:rsid w:val="004E2A5B"/>
    <w:rsid w:val="004F67EB"/>
    <w:rsid w:val="005C7601"/>
    <w:rsid w:val="00714244"/>
    <w:rsid w:val="00AC053D"/>
    <w:rsid w:val="00B075A8"/>
    <w:rsid w:val="00B468CC"/>
    <w:rsid w:val="00BC54B2"/>
    <w:rsid w:val="00D5043B"/>
    <w:rsid w:val="00E70ADC"/>
    <w:rsid w:val="00E76C09"/>
    <w:rsid w:val="00F04653"/>
    <w:rsid w:val="00F95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53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C053D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05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12</Words>
  <Characters>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Regulaminu: </dc:title>
  <dc:subject/>
  <dc:creator>LUK</dc:creator>
  <cp:keywords/>
  <dc:description/>
  <cp:lastModifiedBy>Przedszkole 19</cp:lastModifiedBy>
  <cp:revision>3</cp:revision>
  <dcterms:created xsi:type="dcterms:W3CDTF">2011-12-12T08:19:00Z</dcterms:created>
  <dcterms:modified xsi:type="dcterms:W3CDTF">2011-12-12T08:22:00Z</dcterms:modified>
</cp:coreProperties>
</file>